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31362" w14:textId="6350FFE6" w:rsidR="00EB263C" w:rsidRPr="00052F36" w:rsidRDefault="00052F36" w:rsidP="00052F36">
      <w:pPr>
        <w:pStyle w:val="Titre0"/>
      </w:pPr>
      <w:r w:rsidRPr="00052F36">
        <w:t xml:space="preserve">Les taquets de </w:t>
      </w:r>
      <w:r w:rsidRPr="00DE36BF">
        <w:t>tabulations</w:t>
      </w:r>
    </w:p>
    <w:p w14:paraId="7A55CB54" w14:textId="33DBDF98" w:rsidR="00C9286F" w:rsidRDefault="00FF6995" w:rsidP="000A40F5">
      <w:pPr>
        <w:pStyle w:val="Titre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531BBF" wp14:editId="7A3A41EF">
            <wp:simplePos x="0" y="0"/>
            <wp:positionH relativeFrom="column">
              <wp:posOffset>3848873</wp:posOffset>
            </wp:positionH>
            <wp:positionV relativeFrom="paragraph">
              <wp:posOffset>311150</wp:posOffset>
            </wp:positionV>
            <wp:extent cx="2150110" cy="1176020"/>
            <wp:effectExtent l="285750" t="304800" r="326390" b="328930"/>
            <wp:wrapNone/>
            <wp:docPr id="47366796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67964" name="Image 47366796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176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40F5">
        <w:t>La t</w:t>
      </w:r>
      <w:r w:rsidR="00DE36BF" w:rsidRPr="000A40F5">
        <w:t>abulation</w:t>
      </w:r>
      <w:r w:rsidR="00DE36BF">
        <w:t xml:space="preserve"> simple </w:t>
      </w:r>
      <w:r w:rsidR="00F96EC6" w:rsidRPr="00F96EC6">
        <w:t>:</w:t>
      </w:r>
    </w:p>
    <w:p w14:paraId="1D566B45" w14:textId="1A8678FA" w:rsidR="002625FB" w:rsidRDefault="00DE36BF" w:rsidP="00B05072">
      <w:r w:rsidRPr="00B05072">
        <w:rPr>
          <w:b/>
          <w:bCs/>
        </w:rPr>
        <w:t>Nom Ville</w:t>
      </w:r>
      <w:r w:rsidRPr="00DE36BF">
        <w:br/>
        <w:t>Dupont</w:t>
      </w:r>
      <w:r>
        <w:t xml:space="preserve"> </w:t>
      </w:r>
      <w:r w:rsidRPr="00DE36BF">
        <w:t>Paris</w:t>
      </w:r>
      <w:r w:rsidRPr="00DE36BF">
        <w:br/>
        <w:t>Martin Lyon</w:t>
      </w:r>
      <w:r w:rsidRPr="00DE36BF">
        <w:br/>
        <w:t>Durand</w:t>
      </w:r>
      <w:r>
        <w:t xml:space="preserve"> </w:t>
      </w:r>
      <w:r w:rsidRPr="00DE36BF">
        <w:t>Marseille</w:t>
      </w:r>
      <w:r w:rsidR="002625FB">
        <w:br/>
      </w:r>
    </w:p>
    <w:p w14:paraId="2CB79F6D" w14:textId="492A30D7" w:rsidR="00B05072" w:rsidRDefault="00B05072">
      <w:pPr>
        <w:spacing w:after="200"/>
      </w:pPr>
      <w:r>
        <w:br w:type="page"/>
      </w:r>
    </w:p>
    <w:p w14:paraId="1B4912BF" w14:textId="77777777" w:rsidR="00E80DC5" w:rsidRPr="00052F36" w:rsidRDefault="00E80DC5" w:rsidP="00E80DC5">
      <w:pPr>
        <w:pStyle w:val="Titre0"/>
      </w:pPr>
      <w:r w:rsidRPr="00052F36">
        <w:lastRenderedPageBreak/>
        <w:t xml:space="preserve">Les taquets de </w:t>
      </w:r>
      <w:r w:rsidRPr="00DE36BF">
        <w:t>tabulations</w:t>
      </w:r>
    </w:p>
    <w:p w14:paraId="0C002DF8" w14:textId="0C417F78" w:rsidR="00DE36BF" w:rsidRDefault="000A40F5" w:rsidP="000A40F5">
      <w:pPr>
        <w:pStyle w:val="Titre1"/>
      </w:pPr>
      <w:r>
        <w:t>T</w:t>
      </w:r>
      <w:r w:rsidRPr="000A40F5">
        <w:t>abulations multiples</w:t>
      </w:r>
    </w:p>
    <w:p w14:paraId="541FEE27" w14:textId="77777777" w:rsidR="00E80DC5" w:rsidRPr="00E80DC5" w:rsidRDefault="00E80DC5" w:rsidP="002D0363">
      <w:pPr>
        <w:pStyle w:val="Titre2"/>
      </w:pPr>
      <w:r w:rsidRPr="00E80DC5">
        <w:t>L’annuaire</w:t>
      </w:r>
    </w:p>
    <w:p w14:paraId="1171600D" w14:textId="4BEA791C" w:rsidR="002D0363" w:rsidRDefault="00E80DC5" w:rsidP="002D0363">
      <w:pPr>
        <w:pStyle w:val="Adresse"/>
        <w:tabs>
          <w:tab w:val="center" w:pos="1134"/>
          <w:tab w:val="left" w:pos="2410"/>
          <w:tab w:val="left" w:pos="5954"/>
          <w:tab w:val="right" w:pos="9356"/>
        </w:tabs>
      </w:pPr>
      <w:r w:rsidRPr="00E80DC5">
        <w:t>PrénomNomAdresseN</w:t>
      </w:r>
      <w:r w:rsidR="00FF6995">
        <w:t>°</w:t>
      </w:r>
      <w:r w:rsidRPr="00E80DC5">
        <w:t xml:space="preserve"> de téléphone</w:t>
      </w:r>
    </w:p>
    <w:p w14:paraId="353B8C92" w14:textId="77777777" w:rsidR="002D0363" w:rsidRDefault="00E80DC5" w:rsidP="002D0363">
      <w:pPr>
        <w:pStyle w:val="Adresse"/>
        <w:tabs>
          <w:tab w:val="center" w:pos="1134"/>
          <w:tab w:val="left" w:pos="2410"/>
          <w:tab w:val="left" w:pos="5954"/>
          <w:tab w:val="right" w:pos="9356"/>
        </w:tabs>
      </w:pPr>
      <w:r w:rsidRPr="00E80DC5">
        <w:t>ThomasMartin12 Rue de la République Paris01 23 45 67 89</w:t>
      </w:r>
    </w:p>
    <w:p w14:paraId="5265BFDA" w14:textId="77777777" w:rsidR="002D0363" w:rsidRDefault="00E80DC5" w:rsidP="002D0363">
      <w:pPr>
        <w:pStyle w:val="Adresse"/>
        <w:tabs>
          <w:tab w:val="center" w:pos="1134"/>
          <w:tab w:val="left" w:pos="2410"/>
          <w:tab w:val="left" w:pos="5954"/>
          <w:tab w:val="right" w:pos="9356"/>
        </w:tabs>
      </w:pPr>
      <w:r w:rsidRPr="00E80DC5">
        <w:t>NathanGirard32 Rue du Faubourg Rennes02 67 89 01 23</w:t>
      </w:r>
    </w:p>
    <w:p w14:paraId="00BF79FE" w14:textId="77777777" w:rsidR="002D0363" w:rsidRDefault="00E80DC5" w:rsidP="002D0363">
      <w:pPr>
        <w:pStyle w:val="Adresse"/>
        <w:tabs>
          <w:tab w:val="center" w:pos="1134"/>
          <w:tab w:val="left" w:pos="2410"/>
          <w:tab w:val="left" w:pos="5954"/>
          <w:tab w:val="right" w:pos="9356"/>
        </w:tabs>
      </w:pPr>
      <w:r w:rsidRPr="00E80DC5">
        <w:t>ManonClement67 Avenue de la Libération Montpellier04 78 90 12 34</w:t>
      </w:r>
    </w:p>
    <w:p w14:paraId="05F440B2" w14:textId="77777777" w:rsidR="00B442CD" w:rsidRDefault="00E80DC5" w:rsidP="00B442CD">
      <w:pPr>
        <w:pStyle w:val="Adresse"/>
      </w:pPr>
      <w:r w:rsidRPr="00E80DC5">
        <w:t>LucasBernard78 Boulevard Victor Hugo Marseille06 12 34 56 78</w:t>
      </w:r>
    </w:p>
    <w:p w14:paraId="0E9B2E4A" w14:textId="77777777" w:rsidR="00B442CD" w:rsidRDefault="00B442CD" w:rsidP="00B442CD">
      <w:pPr>
        <w:pStyle w:val="Adresse"/>
      </w:pPr>
    </w:p>
    <w:p w14:paraId="45C432D5" w14:textId="724B9509" w:rsidR="00FF6995" w:rsidRDefault="00B442CD" w:rsidP="00B442CD">
      <w:pPr>
        <w:pStyle w:val="Adresse"/>
      </w:pPr>
      <w:r>
        <w:rPr>
          <w:noProof/>
        </w:rPr>
        <w:drawing>
          <wp:inline distT="0" distB="0" distL="0" distR="0" wp14:anchorId="604CBF19" wp14:editId="24B074BA">
            <wp:extent cx="6120130" cy="1859280"/>
            <wp:effectExtent l="304800" t="304800" r="318770" b="331470"/>
            <wp:docPr id="208719969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9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2D790" w14:textId="45BEDA29" w:rsidR="00E80DC5" w:rsidRDefault="00E80DC5" w:rsidP="00B442CD">
      <w:pPr>
        <w:pStyle w:val="Adresse"/>
      </w:pPr>
      <w:r>
        <w:br w:type="page"/>
      </w:r>
    </w:p>
    <w:p w14:paraId="683999A1" w14:textId="44A16DFE" w:rsidR="000A40F5" w:rsidRDefault="00E80DC5" w:rsidP="00E80DC5">
      <w:pPr>
        <w:pStyle w:val="Titre0"/>
      </w:pPr>
      <w:r w:rsidRPr="00052F36">
        <w:lastRenderedPageBreak/>
        <w:t xml:space="preserve">Les taquets de </w:t>
      </w:r>
      <w:r w:rsidRPr="00DE36BF">
        <w:t>tabulations</w:t>
      </w:r>
    </w:p>
    <w:p w14:paraId="1A98010F" w14:textId="7535CA68" w:rsidR="00B05072" w:rsidRDefault="001C5929" w:rsidP="00B05072">
      <w:pPr>
        <w:pStyle w:val="Titre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EE540D" wp14:editId="47CD8F46">
            <wp:simplePos x="0" y="0"/>
            <wp:positionH relativeFrom="column">
              <wp:posOffset>3660720</wp:posOffset>
            </wp:positionH>
            <wp:positionV relativeFrom="paragraph">
              <wp:posOffset>308223</wp:posOffset>
            </wp:positionV>
            <wp:extent cx="2366809" cy="1757239"/>
            <wp:effectExtent l="304800" t="304800" r="319405" b="319405"/>
            <wp:wrapNone/>
            <wp:docPr id="158092238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09" cy="1757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072">
        <w:t>Les points de suite</w:t>
      </w:r>
    </w:p>
    <w:p w14:paraId="7CC085F0" w14:textId="2C55DE16" w:rsidR="00B05072" w:rsidRPr="00E80DC5" w:rsidRDefault="00B05072" w:rsidP="00E80DC5">
      <w:pPr>
        <w:pStyle w:val="Titre2"/>
      </w:pPr>
      <w:r w:rsidRPr="00E80DC5">
        <w:t xml:space="preserve">La liste de </w:t>
      </w:r>
      <w:r w:rsidRPr="00E80DC5">
        <w:t>courses</w:t>
      </w:r>
    </w:p>
    <w:p w14:paraId="2B0E8078" w14:textId="77777777" w:rsidR="00B442CD" w:rsidRDefault="00B05072" w:rsidP="00B442CD">
      <w:pPr>
        <w:pStyle w:val="Adresse"/>
      </w:pPr>
      <w:r>
        <w:t>Prix/kilo</w:t>
      </w:r>
    </w:p>
    <w:p w14:paraId="78BE333B" w14:textId="16BB1E21" w:rsidR="00B442CD" w:rsidRDefault="00B05072" w:rsidP="00B442CD">
      <w:pPr>
        <w:pStyle w:val="Adresse"/>
      </w:pPr>
      <w:r>
        <w:t>Tomates18</w:t>
      </w:r>
      <w:r w:rsidR="00B442CD">
        <w:t>,</w:t>
      </w:r>
      <w:r>
        <w:t>4</w:t>
      </w:r>
      <w:r w:rsidR="00B442CD">
        <w:t>0</w:t>
      </w:r>
      <w:r>
        <w:t>€</w:t>
      </w:r>
    </w:p>
    <w:p w14:paraId="56A63707" w14:textId="0C19FC9F" w:rsidR="00B442CD" w:rsidRDefault="00B05072" w:rsidP="00B442CD">
      <w:pPr>
        <w:pStyle w:val="Adresse"/>
      </w:pPr>
      <w:r>
        <w:t>Pommes3</w:t>
      </w:r>
      <w:r w:rsidR="00B442CD">
        <w:t>,</w:t>
      </w:r>
      <w:r>
        <w:t>3</w:t>
      </w:r>
      <w:r w:rsidR="00B442CD">
        <w:t>0</w:t>
      </w:r>
      <w:r>
        <w:t>€</w:t>
      </w:r>
    </w:p>
    <w:p w14:paraId="59DCE621" w14:textId="058418C7" w:rsidR="00B442CD" w:rsidRDefault="00B05072" w:rsidP="00B442CD">
      <w:pPr>
        <w:pStyle w:val="Adresse"/>
      </w:pPr>
      <w:r>
        <w:t>Raisin15</w:t>
      </w:r>
      <w:r w:rsidR="00B442CD">
        <w:t>,</w:t>
      </w:r>
      <w:r>
        <w:t>2</w:t>
      </w:r>
      <w:r w:rsidR="00B442CD">
        <w:t>0</w:t>
      </w:r>
      <w:r>
        <w:t>€</w:t>
      </w:r>
    </w:p>
    <w:p w14:paraId="64BD0AFD" w14:textId="7FD29A52" w:rsidR="00E80DC5" w:rsidRDefault="00B05072" w:rsidP="00B442CD">
      <w:pPr>
        <w:pStyle w:val="Adresse"/>
      </w:pPr>
      <w:r>
        <w:t>Fraises4</w:t>
      </w:r>
      <w:r w:rsidR="00B442CD">
        <w:t>,</w:t>
      </w:r>
      <w:r>
        <w:t>1</w:t>
      </w:r>
      <w:r w:rsidR="00B442CD">
        <w:t>0</w:t>
      </w:r>
      <w:r>
        <w:t>€</w:t>
      </w:r>
    </w:p>
    <w:p w14:paraId="2DE1AA73" w14:textId="58C74770" w:rsidR="00E80DC5" w:rsidRDefault="00E80DC5" w:rsidP="00B442CD">
      <w:pPr>
        <w:pStyle w:val="Adresse"/>
        <w:tabs>
          <w:tab w:val="center" w:pos="1134"/>
          <w:tab w:val="left" w:pos="2410"/>
          <w:tab w:val="left" w:pos="5954"/>
          <w:tab w:val="right" w:pos="9356"/>
        </w:tabs>
      </w:pPr>
      <w:r>
        <w:br w:type="page"/>
      </w:r>
    </w:p>
    <w:p w14:paraId="4554D572" w14:textId="77777777" w:rsidR="00E80DC5" w:rsidRPr="00052F36" w:rsidRDefault="00E80DC5" w:rsidP="00E80DC5">
      <w:pPr>
        <w:pStyle w:val="Titre0"/>
      </w:pPr>
      <w:r w:rsidRPr="00052F36">
        <w:lastRenderedPageBreak/>
        <w:t xml:space="preserve">Les taquets de </w:t>
      </w:r>
      <w:r w:rsidRPr="00DE36BF">
        <w:t>tabulations</w:t>
      </w:r>
    </w:p>
    <w:p w14:paraId="6FEB110A" w14:textId="4CD2636E" w:rsidR="00B05072" w:rsidRDefault="00E80DC5" w:rsidP="00E80DC5">
      <w:pPr>
        <w:pStyle w:val="Titre1"/>
      </w:pPr>
      <w:r>
        <w:t>Tabulation dans un tableau</w:t>
      </w:r>
    </w:p>
    <w:p w14:paraId="71C7134D" w14:textId="77777777" w:rsidR="00E80DC5" w:rsidRDefault="00E80DC5" w:rsidP="00E80DC5">
      <w:pPr>
        <w:pStyle w:val="Titre2"/>
      </w:pPr>
      <w:r>
        <w:t>Le répertoire dans un tableau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4536"/>
        <w:gridCol w:w="1985"/>
      </w:tblGrid>
      <w:tr w:rsidR="00E80DC5" w14:paraId="1FF8C124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7D3C58BF" w14:textId="77777777" w:rsidR="00E80DC5" w:rsidRPr="00CF3394" w:rsidRDefault="00E80DC5" w:rsidP="00CD16C8">
            <w:pPr>
              <w:spacing w:after="0"/>
              <w:rPr>
                <w:b/>
                <w:bCs/>
              </w:rPr>
            </w:pPr>
            <w:r w:rsidRPr="00CF3394">
              <w:rPr>
                <w:b/>
                <w:bCs/>
              </w:rPr>
              <w:t>PrénomNom</w:t>
            </w:r>
          </w:p>
        </w:tc>
        <w:tc>
          <w:tcPr>
            <w:tcW w:w="4536" w:type="dxa"/>
            <w:vAlign w:val="center"/>
          </w:tcPr>
          <w:p w14:paraId="0F258742" w14:textId="77777777" w:rsidR="00E80DC5" w:rsidRPr="00CF3394" w:rsidRDefault="00E80DC5" w:rsidP="00CD16C8">
            <w:pPr>
              <w:spacing w:after="0"/>
              <w:rPr>
                <w:b/>
                <w:bCs/>
              </w:rPr>
            </w:pPr>
            <w:r w:rsidRPr="00CF3394">
              <w:rPr>
                <w:b/>
                <w:bCs/>
              </w:rPr>
              <w:t>Adresse</w:t>
            </w:r>
          </w:p>
        </w:tc>
        <w:tc>
          <w:tcPr>
            <w:tcW w:w="1985" w:type="dxa"/>
            <w:vAlign w:val="center"/>
          </w:tcPr>
          <w:p w14:paraId="2DC2A9CC" w14:textId="77777777" w:rsidR="00E80DC5" w:rsidRPr="00CF3394" w:rsidRDefault="00E80DC5" w:rsidP="00CD16C8">
            <w:pPr>
              <w:spacing w:after="0"/>
              <w:rPr>
                <w:b/>
                <w:bCs/>
              </w:rPr>
            </w:pPr>
            <w:r w:rsidRPr="00CF3394">
              <w:rPr>
                <w:b/>
                <w:bCs/>
              </w:rPr>
              <w:t>Téléphone</w:t>
            </w:r>
          </w:p>
        </w:tc>
      </w:tr>
      <w:tr w:rsidR="00E80DC5" w14:paraId="3FD7273A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2516473D" w14:textId="77777777" w:rsidR="00E80DC5" w:rsidRDefault="00E80DC5" w:rsidP="00CD16C8">
            <w:pPr>
              <w:spacing w:after="0"/>
            </w:pPr>
            <w:r w:rsidRPr="00B91822">
              <w:t>ThomasMartin</w:t>
            </w:r>
          </w:p>
        </w:tc>
        <w:tc>
          <w:tcPr>
            <w:tcW w:w="4536" w:type="dxa"/>
            <w:vAlign w:val="center"/>
          </w:tcPr>
          <w:p w14:paraId="62B7BBBC" w14:textId="6DB6EFB6" w:rsidR="00E80DC5" w:rsidRDefault="00E80DC5" w:rsidP="00CD16C8">
            <w:pPr>
              <w:spacing w:after="0"/>
            </w:pPr>
            <w:r>
              <w:t xml:space="preserve">12 Rue de la République </w:t>
            </w:r>
            <w:r w:rsidR="00CF3394">
              <w:br/>
            </w:r>
            <w:r>
              <w:t>Paris</w:t>
            </w:r>
          </w:p>
        </w:tc>
        <w:tc>
          <w:tcPr>
            <w:tcW w:w="1985" w:type="dxa"/>
            <w:vAlign w:val="center"/>
          </w:tcPr>
          <w:p w14:paraId="3DAA0D90" w14:textId="77777777" w:rsidR="00E80DC5" w:rsidRDefault="00E80DC5" w:rsidP="00CD16C8">
            <w:pPr>
              <w:spacing w:after="0"/>
            </w:pPr>
            <w:r>
              <w:t>01 23 45 67 89</w:t>
            </w:r>
          </w:p>
        </w:tc>
      </w:tr>
      <w:tr w:rsidR="00E80DC5" w14:paraId="76BCCDE7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3C08B4B6" w14:textId="77777777" w:rsidR="00E80DC5" w:rsidRDefault="00E80DC5" w:rsidP="00CD16C8">
            <w:pPr>
              <w:spacing w:after="0"/>
            </w:pPr>
            <w:r w:rsidRPr="00B91822">
              <w:t>NathanGirard</w:t>
            </w:r>
          </w:p>
        </w:tc>
        <w:tc>
          <w:tcPr>
            <w:tcW w:w="4536" w:type="dxa"/>
            <w:vAlign w:val="center"/>
          </w:tcPr>
          <w:p w14:paraId="35097F63" w14:textId="1E171520" w:rsidR="00E80DC5" w:rsidRPr="00B91822" w:rsidRDefault="00E80DC5" w:rsidP="00CD16C8">
            <w:pPr>
              <w:spacing w:after="0"/>
            </w:pPr>
            <w:r>
              <w:t xml:space="preserve">32 Rue du Faubourg </w:t>
            </w:r>
            <w:r w:rsidR="00CF3394">
              <w:br/>
            </w:r>
            <w:r>
              <w:t>Rennes</w:t>
            </w:r>
          </w:p>
        </w:tc>
        <w:tc>
          <w:tcPr>
            <w:tcW w:w="1985" w:type="dxa"/>
            <w:vAlign w:val="center"/>
          </w:tcPr>
          <w:p w14:paraId="4868C790" w14:textId="77777777" w:rsidR="00E80DC5" w:rsidRDefault="00E80DC5" w:rsidP="00CD16C8">
            <w:pPr>
              <w:spacing w:after="0"/>
            </w:pPr>
            <w:r w:rsidRPr="00B91822">
              <w:t>02 67 89 01 23</w:t>
            </w:r>
          </w:p>
        </w:tc>
      </w:tr>
      <w:tr w:rsidR="00E80DC5" w14:paraId="79959BA3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44341B04" w14:textId="77777777" w:rsidR="00E80DC5" w:rsidRDefault="00E80DC5" w:rsidP="00CD16C8">
            <w:pPr>
              <w:spacing w:after="0"/>
            </w:pPr>
            <w:r w:rsidRPr="00B91822">
              <w:t>ManonClement</w:t>
            </w:r>
          </w:p>
        </w:tc>
        <w:tc>
          <w:tcPr>
            <w:tcW w:w="4536" w:type="dxa"/>
            <w:vAlign w:val="center"/>
          </w:tcPr>
          <w:p w14:paraId="1DFD4B49" w14:textId="229D9BE6" w:rsidR="00E80DC5" w:rsidRPr="00B91822" w:rsidRDefault="00E80DC5" w:rsidP="00CD16C8">
            <w:pPr>
              <w:spacing w:after="0"/>
            </w:pPr>
            <w:r>
              <w:t xml:space="preserve">67 Avenue de la Libération </w:t>
            </w:r>
            <w:r w:rsidR="00CF3394">
              <w:br/>
            </w:r>
            <w:r>
              <w:t>Montpellier</w:t>
            </w:r>
          </w:p>
        </w:tc>
        <w:tc>
          <w:tcPr>
            <w:tcW w:w="1985" w:type="dxa"/>
            <w:vAlign w:val="center"/>
          </w:tcPr>
          <w:p w14:paraId="193DF967" w14:textId="77777777" w:rsidR="00E80DC5" w:rsidRDefault="00E80DC5" w:rsidP="00CD16C8">
            <w:pPr>
              <w:spacing w:after="0"/>
            </w:pPr>
            <w:r w:rsidRPr="00B91822">
              <w:t>04 78 90 12 34</w:t>
            </w:r>
          </w:p>
        </w:tc>
      </w:tr>
      <w:tr w:rsidR="00E80DC5" w14:paraId="461F63FA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7B80B765" w14:textId="77777777" w:rsidR="00E80DC5" w:rsidRDefault="00E80DC5" w:rsidP="00CD16C8">
            <w:pPr>
              <w:spacing w:after="0"/>
            </w:pPr>
            <w:r w:rsidRPr="00B91822">
              <w:t>LucasBernard</w:t>
            </w:r>
          </w:p>
        </w:tc>
        <w:tc>
          <w:tcPr>
            <w:tcW w:w="4536" w:type="dxa"/>
            <w:vAlign w:val="center"/>
          </w:tcPr>
          <w:p w14:paraId="14088F36" w14:textId="769237C6" w:rsidR="00E80DC5" w:rsidRPr="00B91822" w:rsidRDefault="00E80DC5" w:rsidP="00CD16C8">
            <w:pPr>
              <w:spacing w:after="0"/>
            </w:pPr>
            <w:r>
              <w:t xml:space="preserve">78 Boulevard Victor Hugo </w:t>
            </w:r>
            <w:r w:rsidR="00CF3394">
              <w:br/>
            </w:r>
            <w:r>
              <w:t>Marseille</w:t>
            </w:r>
          </w:p>
        </w:tc>
        <w:tc>
          <w:tcPr>
            <w:tcW w:w="1985" w:type="dxa"/>
            <w:vAlign w:val="center"/>
          </w:tcPr>
          <w:p w14:paraId="276AC54A" w14:textId="77777777" w:rsidR="00E80DC5" w:rsidRDefault="00E80DC5" w:rsidP="00CD16C8">
            <w:pPr>
              <w:spacing w:after="0"/>
            </w:pPr>
            <w:r w:rsidRPr="00B91822">
              <w:t>06 12 34 56 78</w:t>
            </w:r>
          </w:p>
        </w:tc>
      </w:tr>
      <w:tr w:rsidR="00E80DC5" w14:paraId="3170A83E" w14:textId="77777777" w:rsidTr="00CF3394">
        <w:trPr>
          <w:trHeight w:val="397"/>
        </w:trPr>
        <w:tc>
          <w:tcPr>
            <w:tcW w:w="2972" w:type="dxa"/>
            <w:vAlign w:val="center"/>
          </w:tcPr>
          <w:p w14:paraId="3D4B3B39" w14:textId="77777777" w:rsidR="00E80DC5" w:rsidRDefault="00E80DC5" w:rsidP="00CD16C8">
            <w:pPr>
              <w:spacing w:after="0"/>
            </w:pPr>
            <w:r w:rsidRPr="00B91822">
              <w:t>LéaPetit</w:t>
            </w:r>
          </w:p>
        </w:tc>
        <w:tc>
          <w:tcPr>
            <w:tcW w:w="4536" w:type="dxa"/>
            <w:vAlign w:val="center"/>
          </w:tcPr>
          <w:p w14:paraId="0A2BC58A" w14:textId="6272AE40" w:rsidR="00E80DC5" w:rsidRPr="00B91822" w:rsidRDefault="00E80DC5" w:rsidP="00CD16C8">
            <w:pPr>
              <w:spacing w:after="0"/>
            </w:pPr>
            <w:r>
              <w:t xml:space="preserve">3 Rue de la Paix </w:t>
            </w:r>
            <w:r w:rsidR="00CF3394">
              <w:br/>
            </w:r>
            <w:r>
              <w:t>Bordeaux</w:t>
            </w:r>
          </w:p>
        </w:tc>
        <w:tc>
          <w:tcPr>
            <w:tcW w:w="1985" w:type="dxa"/>
            <w:vAlign w:val="center"/>
          </w:tcPr>
          <w:p w14:paraId="4C45EBB7" w14:textId="77777777" w:rsidR="00E80DC5" w:rsidRDefault="00E80DC5" w:rsidP="00CD16C8">
            <w:pPr>
              <w:spacing w:after="0"/>
            </w:pPr>
            <w:r w:rsidRPr="00B91822">
              <w:t>05 67 89 01 23</w:t>
            </w:r>
          </w:p>
        </w:tc>
      </w:tr>
    </w:tbl>
    <w:p w14:paraId="1397F922" w14:textId="2705BFF8" w:rsidR="00CD16C8" w:rsidRDefault="00CD16C8" w:rsidP="00CF3394">
      <w:r>
        <w:rPr>
          <w:noProof/>
        </w:rPr>
        <w:drawing>
          <wp:inline distT="0" distB="0" distL="0" distR="0" wp14:anchorId="22A25B65" wp14:editId="65038DBE">
            <wp:extent cx="6120130" cy="2829656"/>
            <wp:effectExtent l="304800" t="304800" r="318770" b="332740"/>
            <wp:docPr id="1994756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9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16C8" w:rsidSect="002D0363">
      <w:pgSz w:w="11906" w:h="16838" w:code="9"/>
      <w:pgMar w:top="1134" w:right="1134" w:bottom="1134" w:left="1134" w:header="720" w:footer="152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3B2D5" w14:textId="77777777" w:rsidR="00225840" w:rsidRDefault="00225840" w:rsidP="00F96EC6">
      <w:r>
        <w:separator/>
      </w:r>
    </w:p>
  </w:endnote>
  <w:endnote w:type="continuationSeparator" w:id="0">
    <w:p w14:paraId="5D3F5B61" w14:textId="77777777" w:rsidR="00225840" w:rsidRDefault="00225840" w:rsidP="00F9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44FDB7-C912-41B7-8467-061CB4FBCD3F}"/>
    <w:embedBold r:id="rId2" w:fontKey="{B0EA649B-45D0-4735-926D-5F578C60B30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17990ED-DC6B-4DB1-B80E-83C2FF34755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86117FE3-B490-4BEB-96DF-6968A3246C99}"/>
    <w:embedBold r:id="rId5" w:fontKey="{DAC779EE-254C-4822-94B4-3390E2422BAD}"/>
    <w:embedItalic r:id="rId6" w:fontKey="{6F063B7C-8E88-455A-B78F-334AD8285B42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51C7AE59-3AE9-4A55-946A-F3B05143C4CF}"/>
    <w:embedBold r:id="rId8" w:fontKey="{4FE0A946-0F16-44BE-A3D6-71F4AC6C2776}"/>
    <w:embedItalic r:id="rId9" w:fontKey="{DC60681E-3480-414B-B40D-ABC38C0982F7}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  <w:embedBold r:id="rId10" w:fontKey="{292D530A-870F-4DD2-9763-710C0845EAF1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1" w:fontKey="{9FACAB36-E58A-4E09-8106-C026B43AC3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951D1E2D-CB75-490D-A986-3285103F01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CB3D3" w14:textId="77777777" w:rsidR="00225840" w:rsidRDefault="00225840" w:rsidP="00F96EC6">
      <w:r>
        <w:separator/>
      </w:r>
    </w:p>
  </w:footnote>
  <w:footnote w:type="continuationSeparator" w:id="0">
    <w:p w14:paraId="5326FBCE" w14:textId="77777777" w:rsidR="00225840" w:rsidRDefault="00225840" w:rsidP="00F96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70E192F"/>
    <w:multiLevelType w:val="multilevel"/>
    <w:tmpl w:val="A4B2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CB20BFA"/>
    <w:multiLevelType w:val="multilevel"/>
    <w:tmpl w:val="59404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53B0622"/>
    <w:multiLevelType w:val="multilevel"/>
    <w:tmpl w:val="0976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94290A"/>
    <w:multiLevelType w:val="multilevel"/>
    <w:tmpl w:val="28CA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65392"/>
    <w:multiLevelType w:val="multilevel"/>
    <w:tmpl w:val="7A84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E990C79C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8" w15:restartNumberingAfterBreak="0">
    <w:nsid w:val="7D947A8A"/>
    <w:multiLevelType w:val="hybridMultilevel"/>
    <w:tmpl w:val="C3E81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914784">
    <w:abstractNumId w:val="15"/>
  </w:num>
  <w:num w:numId="2" w16cid:durableId="388695469">
    <w:abstractNumId w:val="11"/>
  </w:num>
  <w:num w:numId="3" w16cid:durableId="1780250550">
    <w:abstractNumId w:val="21"/>
  </w:num>
  <w:num w:numId="4" w16cid:durableId="318927108">
    <w:abstractNumId w:val="16"/>
  </w:num>
  <w:num w:numId="5" w16cid:durableId="1112936978">
    <w:abstractNumId w:val="18"/>
  </w:num>
  <w:num w:numId="6" w16cid:durableId="1939563096">
    <w:abstractNumId w:val="25"/>
  </w:num>
  <w:num w:numId="7" w16cid:durableId="1716738368">
    <w:abstractNumId w:val="10"/>
  </w:num>
  <w:num w:numId="8" w16cid:durableId="1570186202">
    <w:abstractNumId w:val="14"/>
  </w:num>
  <w:num w:numId="9" w16cid:durableId="115680626">
    <w:abstractNumId w:val="23"/>
  </w:num>
  <w:num w:numId="10" w16cid:durableId="1825928035">
    <w:abstractNumId w:val="3"/>
  </w:num>
  <w:num w:numId="11" w16cid:durableId="1698503369">
    <w:abstractNumId w:val="9"/>
  </w:num>
  <w:num w:numId="12" w16cid:durableId="864556561">
    <w:abstractNumId w:val="1"/>
  </w:num>
  <w:num w:numId="13" w16cid:durableId="1566330949">
    <w:abstractNumId w:val="5"/>
  </w:num>
  <w:num w:numId="14" w16cid:durableId="355741291">
    <w:abstractNumId w:val="13"/>
  </w:num>
  <w:num w:numId="15" w16cid:durableId="881090734">
    <w:abstractNumId w:val="12"/>
  </w:num>
  <w:num w:numId="16" w16cid:durableId="505249580">
    <w:abstractNumId w:val="22"/>
  </w:num>
  <w:num w:numId="17" w16cid:durableId="936444263">
    <w:abstractNumId w:val="6"/>
  </w:num>
  <w:num w:numId="18" w16cid:durableId="1580210017">
    <w:abstractNumId w:val="27"/>
  </w:num>
  <w:num w:numId="19" w16cid:durableId="861091932">
    <w:abstractNumId w:val="24"/>
  </w:num>
  <w:num w:numId="20" w16cid:durableId="1477144395">
    <w:abstractNumId w:val="19"/>
  </w:num>
  <w:num w:numId="21" w16cid:durableId="897520645">
    <w:abstractNumId w:val="26"/>
  </w:num>
  <w:num w:numId="22" w16cid:durableId="323092739">
    <w:abstractNumId w:val="8"/>
  </w:num>
  <w:num w:numId="23" w16cid:durableId="1762413188">
    <w:abstractNumId w:val="0"/>
  </w:num>
  <w:num w:numId="24" w16cid:durableId="1771856261">
    <w:abstractNumId w:val="22"/>
  </w:num>
  <w:num w:numId="25" w16cid:durableId="977033167">
    <w:abstractNumId w:val="22"/>
  </w:num>
  <w:num w:numId="26" w16cid:durableId="1062099800">
    <w:abstractNumId w:val="22"/>
  </w:num>
  <w:num w:numId="27" w16cid:durableId="1024671529">
    <w:abstractNumId w:val="22"/>
  </w:num>
  <w:num w:numId="28" w16cid:durableId="588778461">
    <w:abstractNumId w:val="21"/>
  </w:num>
  <w:num w:numId="29" w16cid:durableId="1225221089">
    <w:abstractNumId w:val="28"/>
  </w:num>
  <w:num w:numId="30" w16cid:durableId="1086072475">
    <w:abstractNumId w:val="2"/>
  </w:num>
  <w:num w:numId="31" w16cid:durableId="241572977">
    <w:abstractNumId w:val="20"/>
  </w:num>
  <w:num w:numId="32" w16cid:durableId="1072317394">
    <w:abstractNumId w:val="7"/>
  </w:num>
  <w:num w:numId="33" w16cid:durableId="439178296">
    <w:abstractNumId w:val="17"/>
  </w:num>
  <w:num w:numId="34" w16cid:durableId="19593311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9EF"/>
    <w:rsid w:val="00020F8E"/>
    <w:rsid w:val="00026963"/>
    <w:rsid w:val="00052382"/>
    <w:rsid w:val="00052F36"/>
    <w:rsid w:val="0006568A"/>
    <w:rsid w:val="00071B1F"/>
    <w:rsid w:val="000738F9"/>
    <w:rsid w:val="00076F0F"/>
    <w:rsid w:val="00084253"/>
    <w:rsid w:val="000A40F5"/>
    <w:rsid w:val="000D1D72"/>
    <w:rsid w:val="000D1F49"/>
    <w:rsid w:val="000E0945"/>
    <w:rsid w:val="001111CE"/>
    <w:rsid w:val="00111EAB"/>
    <w:rsid w:val="00134C9F"/>
    <w:rsid w:val="00160B91"/>
    <w:rsid w:val="001632C0"/>
    <w:rsid w:val="001727CA"/>
    <w:rsid w:val="001954EB"/>
    <w:rsid w:val="001B0B3A"/>
    <w:rsid w:val="001C171C"/>
    <w:rsid w:val="001C5929"/>
    <w:rsid w:val="001C66AD"/>
    <w:rsid w:val="001D5601"/>
    <w:rsid w:val="001E3B2A"/>
    <w:rsid w:val="001E7FCD"/>
    <w:rsid w:val="00225840"/>
    <w:rsid w:val="00230D29"/>
    <w:rsid w:val="00235E23"/>
    <w:rsid w:val="00237F8E"/>
    <w:rsid w:val="002625FB"/>
    <w:rsid w:val="00286431"/>
    <w:rsid w:val="0029562B"/>
    <w:rsid w:val="002963B8"/>
    <w:rsid w:val="002A4125"/>
    <w:rsid w:val="002A4F09"/>
    <w:rsid w:val="002C56E6"/>
    <w:rsid w:val="002D0363"/>
    <w:rsid w:val="00326479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4F12FC"/>
    <w:rsid w:val="00504AA9"/>
    <w:rsid w:val="0051084C"/>
    <w:rsid w:val="005112D0"/>
    <w:rsid w:val="00533D86"/>
    <w:rsid w:val="005439EF"/>
    <w:rsid w:val="00551763"/>
    <w:rsid w:val="00555681"/>
    <w:rsid w:val="00577E06"/>
    <w:rsid w:val="005A3BF7"/>
    <w:rsid w:val="005D160E"/>
    <w:rsid w:val="005F2035"/>
    <w:rsid w:val="005F7990"/>
    <w:rsid w:val="00614BC5"/>
    <w:rsid w:val="00622682"/>
    <w:rsid w:val="00630B7F"/>
    <w:rsid w:val="00631187"/>
    <w:rsid w:val="006356AF"/>
    <w:rsid w:val="0063739C"/>
    <w:rsid w:val="0064069A"/>
    <w:rsid w:val="006409D1"/>
    <w:rsid w:val="006502EA"/>
    <w:rsid w:val="00657C4F"/>
    <w:rsid w:val="00686ED4"/>
    <w:rsid w:val="006B248A"/>
    <w:rsid w:val="00703BBA"/>
    <w:rsid w:val="0073379D"/>
    <w:rsid w:val="00743CDA"/>
    <w:rsid w:val="00770F25"/>
    <w:rsid w:val="00780EE1"/>
    <w:rsid w:val="00782FA3"/>
    <w:rsid w:val="007B0A85"/>
    <w:rsid w:val="007B2624"/>
    <w:rsid w:val="007B2E52"/>
    <w:rsid w:val="007C6A52"/>
    <w:rsid w:val="007E754A"/>
    <w:rsid w:val="007F7558"/>
    <w:rsid w:val="008119CC"/>
    <w:rsid w:val="00816D5C"/>
    <w:rsid w:val="0082043E"/>
    <w:rsid w:val="00843197"/>
    <w:rsid w:val="00897331"/>
    <w:rsid w:val="008D3FEA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A10F7"/>
    <w:rsid w:val="009B7A2A"/>
    <w:rsid w:val="009D3609"/>
    <w:rsid w:val="009E5817"/>
    <w:rsid w:val="009F619A"/>
    <w:rsid w:val="009F6DDE"/>
    <w:rsid w:val="00A370A8"/>
    <w:rsid w:val="00A37F18"/>
    <w:rsid w:val="00A43AD9"/>
    <w:rsid w:val="00A46B22"/>
    <w:rsid w:val="00A56811"/>
    <w:rsid w:val="00A62630"/>
    <w:rsid w:val="00A72BE8"/>
    <w:rsid w:val="00A73847"/>
    <w:rsid w:val="00A7750D"/>
    <w:rsid w:val="00A850FD"/>
    <w:rsid w:val="00A90467"/>
    <w:rsid w:val="00AC614B"/>
    <w:rsid w:val="00AE0CD0"/>
    <w:rsid w:val="00AE21DC"/>
    <w:rsid w:val="00AE3D88"/>
    <w:rsid w:val="00AF0F0E"/>
    <w:rsid w:val="00AF7591"/>
    <w:rsid w:val="00B05072"/>
    <w:rsid w:val="00B27589"/>
    <w:rsid w:val="00B442CD"/>
    <w:rsid w:val="00B46AC8"/>
    <w:rsid w:val="00B5256E"/>
    <w:rsid w:val="00B86889"/>
    <w:rsid w:val="00B87884"/>
    <w:rsid w:val="00B96FDD"/>
    <w:rsid w:val="00BA5108"/>
    <w:rsid w:val="00BD0923"/>
    <w:rsid w:val="00BD4753"/>
    <w:rsid w:val="00BD5CB1"/>
    <w:rsid w:val="00BE62EE"/>
    <w:rsid w:val="00BE7091"/>
    <w:rsid w:val="00C003BA"/>
    <w:rsid w:val="00C33F26"/>
    <w:rsid w:val="00C41D82"/>
    <w:rsid w:val="00C428B2"/>
    <w:rsid w:val="00C46878"/>
    <w:rsid w:val="00C51116"/>
    <w:rsid w:val="00C82682"/>
    <w:rsid w:val="00C847C4"/>
    <w:rsid w:val="00C9286F"/>
    <w:rsid w:val="00CB4A51"/>
    <w:rsid w:val="00CB5C1C"/>
    <w:rsid w:val="00CD06EB"/>
    <w:rsid w:val="00CD16C8"/>
    <w:rsid w:val="00CD4532"/>
    <w:rsid w:val="00CD47B0"/>
    <w:rsid w:val="00CE6104"/>
    <w:rsid w:val="00CE7918"/>
    <w:rsid w:val="00CF1B89"/>
    <w:rsid w:val="00CF3394"/>
    <w:rsid w:val="00D025DA"/>
    <w:rsid w:val="00D05040"/>
    <w:rsid w:val="00D05D0B"/>
    <w:rsid w:val="00D16163"/>
    <w:rsid w:val="00D44F79"/>
    <w:rsid w:val="00D50B65"/>
    <w:rsid w:val="00D53EAE"/>
    <w:rsid w:val="00D629E6"/>
    <w:rsid w:val="00D76391"/>
    <w:rsid w:val="00DB3FAD"/>
    <w:rsid w:val="00DC2F26"/>
    <w:rsid w:val="00DE36BF"/>
    <w:rsid w:val="00DE6AE4"/>
    <w:rsid w:val="00DF5F06"/>
    <w:rsid w:val="00E046B6"/>
    <w:rsid w:val="00E169F4"/>
    <w:rsid w:val="00E61C09"/>
    <w:rsid w:val="00E66C3D"/>
    <w:rsid w:val="00E80DC5"/>
    <w:rsid w:val="00E82464"/>
    <w:rsid w:val="00E9263D"/>
    <w:rsid w:val="00EB263C"/>
    <w:rsid w:val="00EB3B58"/>
    <w:rsid w:val="00EC7359"/>
    <w:rsid w:val="00ED3371"/>
    <w:rsid w:val="00EE3054"/>
    <w:rsid w:val="00F00606"/>
    <w:rsid w:val="00F01256"/>
    <w:rsid w:val="00F21552"/>
    <w:rsid w:val="00F470AA"/>
    <w:rsid w:val="00F96EC6"/>
    <w:rsid w:val="00FA01D3"/>
    <w:rsid w:val="00FA62AE"/>
    <w:rsid w:val="00FC7475"/>
    <w:rsid w:val="00FE78A0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6BC2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E36BF"/>
    <w:pPr>
      <w:spacing w:after="400"/>
    </w:pPr>
    <w:rPr>
      <w:rFonts w:ascii="Quicksand" w:hAnsi="Quicksand"/>
      <w:sz w:val="24"/>
      <w:szCs w:val="24"/>
    </w:rPr>
  </w:style>
  <w:style w:type="paragraph" w:styleId="Titre1">
    <w:name w:val="heading 1"/>
    <w:basedOn w:val="Normal"/>
    <w:link w:val="Titre1Car"/>
    <w:uiPriority w:val="1"/>
    <w:qFormat/>
    <w:rsid w:val="000A40F5"/>
    <w:pPr>
      <w:spacing w:before="240" w:after="120"/>
      <w:outlineLvl w:val="0"/>
    </w:pPr>
    <w:rPr>
      <w:rFonts w:ascii="Raleway" w:hAnsi="Raleway"/>
      <w:b/>
      <w:color w:val="01296D"/>
      <w:sz w:val="36"/>
    </w:rPr>
  </w:style>
  <w:style w:type="paragraph" w:styleId="Titre2">
    <w:name w:val="heading 2"/>
    <w:basedOn w:val="Normal"/>
    <w:link w:val="Titre2Car"/>
    <w:uiPriority w:val="1"/>
    <w:qFormat/>
    <w:rsid w:val="00E80DC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66666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0A40F5"/>
    <w:rPr>
      <w:rFonts w:ascii="Raleway" w:hAnsi="Raleway"/>
      <w:b/>
      <w:color w:val="01296D"/>
      <w:sz w:val="36"/>
      <w:szCs w:val="24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rsid w:val="00E80DC5"/>
    <w:rPr>
      <w:rFonts w:ascii="Quicksand" w:hAnsi="Quicksand"/>
      <w:b/>
      <w:bCs/>
      <w:color w:val="666666"/>
      <w:sz w:val="24"/>
      <w:szCs w:val="24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82682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</w:rPr>
  </w:style>
  <w:style w:type="character" w:customStyle="1" w:styleId="En-tteCar">
    <w:name w:val="En-tête Car"/>
    <w:basedOn w:val="Policepardfaut"/>
    <w:link w:val="En-tte"/>
    <w:uiPriority w:val="99"/>
    <w:semiHidden/>
    <w:rsid w:val="001C66AD"/>
    <w:rPr>
      <w:b/>
      <w:noProof/>
      <w:color w:val="476B76" w:themeColor="accent1"/>
      <w:szCs w:val="24"/>
    </w:rPr>
  </w:style>
  <w:style w:type="paragraph" w:styleId="Pieddepage">
    <w:name w:val="footer"/>
    <w:basedOn w:val="Normal"/>
    <w:link w:val="PieddepageC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/>
    </w:pPr>
    <w:rPr>
      <w:color w:val="FFFFFF" w:themeColor="background1"/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unhideWhenUsed/>
    <w:rsid w:val="000D1F49"/>
    <w:rPr>
      <w:color w:val="0070C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743CDA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se">
    <w:name w:val="Adresse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ar"/>
    <w:uiPriority w:val="99"/>
    <w:rsid w:val="00EB263C"/>
    <w:pPr>
      <w:spacing w:before="60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ar">
    <w:name w:val="Date Car"/>
    <w:basedOn w:val="Policepardfaut"/>
    <w:link w:val="Date"/>
    <w:uiPriority w:val="99"/>
    <w:rsid w:val="00EB263C"/>
  </w:style>
  <w:style w:type="paragraph" w:styleId="Salutations">
    <w:name w:val="Salutation"/>
    <w:basedOn w:val="Normal"/>
    <w:next w:val="Normal"/>
    <w:link w:val="SalutationsC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sCar">
    <w:name w:val="Salutations Car"/>
    <w:basedOn w:val="Policepardfaut"/>
    <w:link w:val="Salutations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ar"/>
    <w:uiPriority w:val="99"/>
    <w:rsid w:val="00EB263C"/>
  </w:style>
  <w:style w:type="character" w:customStyle="1" w:styleId="SignatureCar">
    <w:name w:val="Signature Car"/>
    <w:basedOn w:val="Policepardfaut"/>
    <w:link w:val="Signature"/>
    <w:uiPriority w:val="99"/>
    <w:rsid w:val="00EB263C"/>
  </w:style>
  <w:style w:type="character" w:styleId="Textedelespacerserv">
    <w:name w:val="Placeholder Text"/>
    <w:basedOn w:val="Policepardfaut"/>
    <w:uiPriority w:val="99"/>
    <w:semiHidden/>
    <w:rsid w:val="00EB26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1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55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295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">
    <w:name w:val="Titre 0"/>
    <w:next w:val="Titre1"/>
    <w:link w:val="Titre0Car"/>
    <w:uiPriority w:val="1"/>
    <w:rsid w:val="00DE36BF"/>
    <w:pPr>
      <w:spacing w:after="840"/>
      <w:jc w:val="center"/>
    </w:pPr>
    <w:rPr>
      <w:rFonts w:ascii="Raleway" w:hAnsi="Raleway"/>
      <w:b/>
      <w:smallCaps/>
      <w:color w:val="01296D"/>
      <w:sz w:val="44"/>
      <w:szCs w:val="32"/>
      <w:lang w:bidi="fr-FR"/>
    </w:rPr>
  </w:style>
  <w:style w:type="character" w:customStyle="1" w:styleId="Titre0Car">
    <w:name w:val="Titre 0 Car"/>
    <w:basedOn w:val="Policepardfaut"/>
    <w:link w:val="Titre0"/>
    <w:uiPriority w:val="1"/>
    <w:rsid w:val="00DE36BF"/>
    <w:rPr>
      <w:rFonts w:ascii="Raleway" w:hAnsi="Raleway"/>
      <w:b/>
      <w:smallCaps/>
      <w:color w:val="01296D"/>
      <w:sz w:val="44"/>
      <w:szCs w:val="32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erv\AppData\Roaming\Microsoft\Templates\En-t&#234;te%20Fl&#232;che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Flèche.dotx</Template>
  <TotalTime>0</TotalTime>
  <Pages>4</Pages>
  <Words>151</Words>
  <Characters>835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Livrable Logo Mathay Pro Alliances</vt:lpstr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Livrable Logo Mathay Pro Alliances</dc:title>
  <dc:subject/>
  <dc:creator/>
  <cp:keywords/>
  <dc:description/>
  <cp:lastModifiedBy/>
  <cp:revision>1</cp:revision>
  <dcterms:created xsi:type="dcterms:W3CDTF">2026-04-13T09:58:00Z</dcterms:created>
  <dcterms:modified xsi:type="dcterms:W3CDTF">2026-04-13T12:38:00Z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